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7CB98" w14:textId="17EBF478" w:rsidR="009E5879" w:rsidRDefault="009E5879" w:rsidP="00C32F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fill in your poster information and </w:t>
      </w:r>
      <w:r w:rsidR="004E5284">
        <w:rPr>
          <w:rFonts w:ascii="Times New Roman" w:hAnsi="Times New Roman" w:cs="Times New Roman"/>
          <w:sz w:val="24"/>
          <w:szCs w:val="24"/>
        </w:rPr>
        <w:t>upload</w:t>
      </w:r>
      <w:r>
        <w:rPr>
          <w:rFonts w:ascii="Times New Roman" w:hAnsi="Times New Roman" w:cs="Times New Roman"/>
          <w:sz w:val="24"/>
          <w:szCs w:val="24"/>
        </w:rPr>
        <w:t xml:space="preserve"> as a Word document for blind review. </w:t>
      </w:r>
    </w:p>
    <w:p w14:paraId="1481C41D" w14:textId="7F8A226E" w:rsidR="00F978D5" w:rsidRDefault="009E5879" w:rsidP="00C32FF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provide any personal details. </w:t>
      </w:r>
    </w:p>
    <w:p w14:paraId="60D61714" w14:textId="7A5B1D58" w:rsidR="002E7482" w:rsidRPr="00F978D5" w:rsidRDefault="00F978D5" w:rsidP="00C32FF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404FD5" w14:textId="01C774FE" w:rsidR="002E7482" w:rsidRDefault="002E7482" w:rsidP="002E748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>Title:</w:t>
      </w:r>
    </w:p>
    <w:p w14:paraId="364453B2" w14:textId="1842C64C" w:rsidR="00F978D5" w:rsidRPr="00872788" w:rsidRDefault="00872788" w:rsidP="00C32FFF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727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8727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 w:rsidRPr="00872788"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 w:rsidRPr="008727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 w:rsidR="00201153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Type your Title here</w:t>
      </w:r>
      <w:r w:rsidRPr="008727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0"/>
    </w:p>
    <w:p w14:paraId="534A98F8" w14:textId="77777777" w:rsidR="00872788" w:rsidRDefault="00872788" w:rsidP="00C32FF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79F709E" w14:textId="1768617C" w:rsidR="002E7482" w:rsidRPr="00121063" w:rsidRDefault="00C741C5" w:rsidP="00C32FFF">
      <w:pPr>
        <w:spacing w:after="0"/>
        <w:rPr>
          <w:rStyle w:val="a5ozz3x0t7rzmc0shr0"/>
          <w:rFonts w:ascii="Times New Roman" w:hAnsi="Times New Roman" w:cs="Times New Roman"/>
          <w:b/>
          <w:bCs/>
          <w:sz w:val="24"/>
          <w:szCs w:val="24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 xml:space="preserve">Impact Statement: </w:t>
      </w:r>
      <w:r w:rsidR="00121063">
        <w:rPr>
          <w:rFonts w:ascii="Times New Roman" w:hAnsi="Times New Roman" w:cs="Times New Roman"/>
          <w:b/>
          <w:bCs/>
          <w:sz w:val="24"/>
          <w:szCs w:val="24"/>
        </w:rPr>
        <w:t>200-character limit (includes spaces)</w:t>
      </w:r>
      <w:r w:rsidR="00121063"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3A889BBE" w14:textId="5378B7F3" w:rsidR="00F978D5" w:rsidRPr="004E5284" w:rsidRDefault="00F978D5" w:rsidP="00C32FFF">
      <w:pPr>
        <w:spacing w:after="0"/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  <w:t xml:space="preserve">An impact statement is a short statement that explains the significance of your research/scholarly project. </w:t>
      </w:r>
    </w:p>
    <w:p w14:paraId="48205776" w14:textId="1DE15E41" w:rsidR="009E5879" w:rsidRDefault="00C32FFF" w:rsidP="0019309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3095">
        <w:rPr>
          <w:rStyle w:val="a5ozz3x0t7rzmc0shr0"/>
          <w:rFonts w:ascii="Times New Roman" w:hAnsi="Times New Roman" w:cs="Times New Roman"/>
          <w:bCs/>
          <w:sz w:val="24"/>
          <w:szCs w:val="24"/>
        </w:rPr>
        <w:t xml:space="preserve">                     </w:t>
      </w:r>
    </w:p>
    <w:p w14:paraId="1A994D3C" w14:textId="247EA8A2" w:rsidR="009E5879" w:rsidRPr="00872788" w:rsidRDefault="00201153" w:rsidP="00193095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maxLength w:val="200"/>
            </w:textInput>
          </w:ffData>
        </w:fldChar>
      </w:r>
      <w:bookmarkStart w:id="1" w:name="Text2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Type your Impact Statement here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1"/>
    </w:p>
    <w:p w14:paraId="3B92687F" w14:textId="77777777" w:rsidR="00872788" w:rsidRDefault="00872788" w:rsidP="0019309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133ADE" w14:textId="2900B129" w:rsidR="00121063" w:rsidRPr="003C38CD" w:rsidRDefault="00121063" w:rsidP="001930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Introduction/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/ 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>Purpose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1210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C38CD">
        <w:rPr>
          <w:rFonts w:ascii="Times New Roman" w:hAnsi="Times New Roman" w:cs="Times New Roman"/>
          <w:b/>
          <w:bCs/>
          <w:sz w:val="24"/>
          <w:szCs w:val="24"/>
        </w:rPr>
        <w:t>875</w:t>
      </w:r>
      <w:r>
        <w:rPr>
          <w:rFonts w:ascii="Times New Roman" w:hAnsi="Times New Roman" w:cs="Times New Roman"/>
          <w:b/>
          <w:bCs/>
          <w:sz w:val="24"/>
          <w:szCs w:val="24"/>
        </w:rPr>
        <w:t>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7A7A8F95" w14:textId="52068571" w:rsidR="00F978D5" w:rsidRPr="004E5284" w:rsidRDefault="00F978D5" w:rsidP="00193095">
      <w:pPr>
        <w:spacing w:after="0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The introduction is an overview which includes the clinical significance of the research/scholarly project.  </w:t>
      </w:r>
    </w:p>
    <w:p w14:paraId="5F3A2760" w14:textId="4AC8983E" w:rsidR="009E5879" w:rsidRDefault="009E5879" w:rsidP="0019309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8B38A2C" w14:textId="4BDC925A" w:rsidR="00872788" w:rsidRDefault="00201153" w:rsidP="0019309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maxLength w:val="875"/>
            </w:textInput>
          </w:ffData>
        </w:fldChar>
      </w:r>
      <w:bookmarkStart w:id="2" w:name="Text7"/>
      <w:r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Type your Introduction/Background/Purpose here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bookmarkEnd w:id="2"/>
    </w:p>
    <w:p w14:paraId="2494D6AC" w14:textId="77777777" w:rsidR="00201153" w:rsidRPr="00872788" w:rsidRDefault="00201153" w:rsidP="00193095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55046AE2" w14:textId="0A18A687" w:rsidR="002E7482" w:rsidRPr="003C38CD" w:rsidRDefault="003C38CD" w:rsidP="003B73C1">
      <w:pPr>
        <w:spacing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8CD">
        <w:rPr>
          <w:rFonts w:ascii="Times New Roman" w:hAnsi="Times New Roman" w:cs="Times New Roman"/>
          <w:b/>
          <w:sz w:val="24"/>
          <w:szCs w:val="24"/>
          <w:u w:val="single"/>
        </w:rPr>
        <w:t>Synthesis of Literature</w:t>
      </w:r>
      <w:r w:rsidR="003B73C1" w:rsidRPr="00193095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1400-character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008FF28B" w14:textId="6115C053" w:rsidR="00F978D5" w:rsidRPr="004E5284" w:rsidRDefault="00F978D5" w:rsidP="00F978D5">
      <w:pPr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The analysis of the evidence section should provide a synthesis of the evidence for the research/scholarly project.  </w:t>
      </w:r>
    </w:p>
    <w:p w14:paraId="1A80244B" w14:textId="40FD198D" w:rsidR="009E5879" w:rsidRDefault="009E5879" w:rsidP="00F978D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3D1BBCD" w14:textId="1CE9EA9C" w:rsidR="00872788" w:rsidRPr="00872788" w:rsidRDefault="00201153" w:rsidP="009E5879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1400"/>
            </w:textInput>
          </w:ffData>
        </w:fldChar>
      </w:r>
      <w:bookmarkStart w:id="3" w:name="Text4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Type your Synthesis of Literature here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3"/>
    </w:p>
    <w:p w14:paraId="799A8C68" w14:textId="39097CB3" w:rsidR="00353811" w:rsidRDefault="00353811" w:rsidP="009E587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C4FDD7" w14:textId="77777777" w:rsidR="00353811" w:rsidRPr="003C38CD" w:rsidRDefault="00353811" w:rsidP="00353811">
      <w:pPr>
        <w:spacing w:after="0" w:line="21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3095">
        <w:rPr>
          <w:rFonts w:ascii="Times New Roman" w:hAnsi="Times New Roman" w:cs="Times New Roman"/>
          <w:b/>
          <w:sz w:val="24"/>
          <w:szCs w:val="24"/>
          <w:u w:val="single"/>
        </w:rPr>
        <w:t>Methods:</w:t>
      </w:r>
      <w:r w:rsidRPr="00193095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1050</w:t>
      </w:r>
      <w:r>
        <w:rPr>
          <w:rFonts w:ascii="Times New Roman" w:hAnsi="Times New Roman" w:cs="Times New Roman"/>
          <w:b/>
          <w:bCs/>
          <w:sz w:val="24"/>
          <w:szCs w:val="24"/>
        </w:rPr>
        <w:t>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4B4AF64C" w14:textId="77777777" w:rsidR="00353811" w:rsidRPr="004E5284" w:rsidRDefault="00353811" w:rsidP="00353811">
      <w:pPr>
        <w:spacing w:after="0" w:line="216" w:lineRule="auto"/>
        <w:rPr>
          <w:rFonts w:ascii="Times New Roman" w:eastAsiaTheme="minorEastAsia" w:hAnsi="Times New Roman" w:cs="Times New Roman"/>
          <w:bCs/>
          <w:i/>
          <w:iCs/>
          <w:color w:val="0070C0"/>
          <w:kern w:val="24"/>
          <w:sz w:val="24"/>
          <w:szCs w:val="24"/>
        </w:rPr>
      </w:pPr>
      <w:r w:rsidRPr="004E5284">
        <w:rPr>
          <w:rFonts w:ascii="Times New Roman" w:eastAsiaTheme="minorEastAsia" w:hAnsi="Times New Roman" w:cs="Times New Roman"/>
          <w:bCs/>
          <w:i/>
          <w:iCs/>
          <w:color w:val="0070C0"/>
          <w:kern w:val="24"/>
          <w:sz w:val="24"/>
          <w:szCs w:val="24"/>
        </w:rPr>
        <w:t>The methodology section should include the PICO-T question, literature database search methods, theoretical components, and types of studies identified for analysis.</w:t>
      </w:r>
    </w:p>
    <w:p w14:paraId="15D7AF9B" w14:textId="77777777" w:rsidR="00353811" w:rsidRDefault="00353811" w:rsidP="00353811">
      <w:pPr>
        <w:spacing w:after="0" w:line="216" w:lineRule="auto"/>
        <w:rPr>
          <w:rFonts w:ascii="Times New Roman" w:eastAsiaTheme="minorEastAsia" w:hAnsi="Times New Roman" w:cs="Times New Roman"/>
          <w:bCs/>
          <w:i/>
          <w:iCs/>
          <w:color w:val="000000" w:themeColor="text1"/>
          <w:kern w:val="24"/>
          <w:sz w:val="24"/>
          <w:szCs w:val="24"/>
        </w:rPr>
      </w:pPr>
    </w:p>
    <w:p w14:paraId="0A714871" w14:textId="691C78B6" w:rsidR="00872788" w:rsidRPr="00872788" w:rsidRDefault="00201153" w:rsidP="00353811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maxLength w:val="1050"/>
            </w:textInput>
          </w:ffData>
        </w:fldChar>
      </w:r>
      <w:bookmarkStart w:id="4" w:name="Text5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Type your </w:t>
      </w: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Methods here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4"/>
    </w:p>
    <w:p w14:paraId="1399EF79" w14:textId="77777777" w:rsidR="009365C1" w:rsidRPr="00193095" w:rsidRDefault="009365C1" w:rsidP="003B73C1">
      <w:pPr>
        <w:spacing w:after="0" w:line="21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07CCF69" w14:textId="34CA5BAB" w:rsidR="002E7482" w:rsidRDefault="003C38CD" w:rsidP="003B73C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3C38CD">
        <w:rPr>
          <w:rFonts w:ascii="Times New Roman" w:hAnsi="Times New Roman" w:cs="Times New Roman"/>
          <w:b/>
          <w:sz w:val="24"/>
          <w:szCs w:val="24"/>
          <w:u w:val="single"/>
        </w:rPr>
        <w:t>Results/Conclusion/Recommendations</w:t>
      </w:r>
      <w:r w:rsidR="00505F70" w:rsidRPr="0019309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B73C1" w:rsidRPr="00193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1050-character limit (includes spaces)</w:t>
      </w:r>
      <w:r w:rsidRPr="008430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371B2C60" w14:textId="6B79EB99" w:rsidR="00843087" w:rsidRPr="004E5284" w:rsidRDefault="00843087" w:rsidP="002E7482">
      <w:pPr>
        <w:spacing w:after="0" w:line="216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This section provides </w:t>
      </w:r>
      <w:r w:rsidR="00A85A17"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results (if available) and </w:t>
      </w:r>
      <w:r w:rsidRPr="004E5284">
        <w:rPr>
          <w:rFonts w:ascii="Times New Roman" w:hAnsi="Times New Roman" w:cs="Times New Roman"/>
          <w:i/>
          <w:iCs/>
          <w:color w:val="0070C0"/>
          <w:sz w:val="24"/>
          <w:szCs w:val="24"/>
        </w:rPr>
        <w:t>recommendations for clinical implementation/practice change.</w:t>
      </w:r>
    </w:p>
    <w:p w14:paraId="3F503A81" w14:textId="03E12C53" w:rsidR="009E5879" w:rsidRDefault="009E5879" w:rsidP="002E7482">
      <w:pPr>
        <w:spacing w:after="0" w:line="21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5A3337C" w14:textId="01337E61" w:rsidR="00872788" w:rsidRPr="00872788" w:rsidRDefault="00201153" w:rsidP="009E5879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maxLength w:val="1050"/>
            </w:textInput>
          </w:ffData>
        </w:fldChar>
      </w:r>
      <w:bookmarkStart w:id="5" w:name="Text6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Type your Results/Conclusions/Recommendations here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fldChar w:fldCharType="end"/>
      </w:r>
      <w:bookmarkEnd w:id="5"/>
    </w:p>
    <w:sectPr w:rsidR="00872788" w:rsidRPr="0087278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24261" w14:textId="77777777" w:rsidR="00D53452" w:rsidRDefault="00D53452" w:rsidP="00B86B15">
      <w:pPr>
        <w:spacing w:after="0" w:line="240" w:lineRule="auto"/>
      </w:pPr>
      <w:r>
        <w:separator/>
      </w:r>
    </w:p>
  </w:endnote>
  <w:endnote w:type="continuationSeparator" w:id="0">
    <w:p w14:paraId="0169B7F2" w14:textId="77777777" w:rsidR="00D53452" w:rsidRDefault="00D53452" w:rsidP="00B8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D71C1" w14:textId="77777777" w:rsidR="00D53452" w:rsidRDefault="00D53452" w:rsidP="00B86B15">
      <w:pPr>
        <w:spacing w:after="0" w:line="240" w:lineRule="auto"/>
      </w:pPr>
      <w:r>
        <w:separator/>
      </w:r>
    </w:p>
  </w:footnote>
  <w:footnote w:type="continuationSeparator" w:id="0">
    <w:p w14:paraId="26829BF3" w14:textId="77777777" w:rsidR="00D53452" w:rsidRDefault="00D53452" w:rsidP="00B8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713F" w14:textId="7B8C3CED" w:rsidR="00B86B15" w:rsidRPr="00193095" w:rsidRDefault="00B86B15" w:rsidP="00B86B15">
    <w:pPr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>FAN</w:t>
    </w:r>
    <w:r w:rsidRPr="00193095">
      <w:rPr>
        <w:rFonts w:ascii="Times New Roman" w:hAnsi="Times New Roman" w:cs="Times New Roman"/>
        <w:b/>
        <w:sz w:val="24"/>
        <w:szCs w:val="24"/>
        <w:u w:val="single"/>
      </w:rPr>
      <w:t xml:space="preserve">A Abstract </w:t>
    </w:r>
    <w:r>
      <w:rPr>
        <w:rFonts w:ascii="Times New Roman" w:hAnsi="Times New Roman" w:cs="Times New Roman"/>
        <w:b/>
        <w:sz w:val="24"/>
        <w:szCs w:val="24"/>
        <w:u w:val="single"/>
      </w:rPr>
      <w:t>Submission</w:t>
    </w:r>
    <w:r w:rsidR="004B1E2D">
      <w:rPr>
        <w:rFonts w:ascii="Times New Roman" w:hAnsi="Times New Roman" w:cs="Times New Roman"/>
        <w:b/>
        <w:sz w:val="24"/>
        <w:szCs w:val="24"/>
        <w:u w:val="single"/>
      </w:rPr>
      <w:t xml:space="preserve"> for Qualitative and Quantitative Research</w:t>
    </w:r>
  </w:p>
  <w:p w14:paraId="4CB743C8" w14:textId="33C62432" w:rsidR="00B86B15" w:rsidRDefault="00B86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77A"/>
    <w:multiLevelType w:val="hybridMultilevel"/>
    <w:tmpl w:val="EC7015F6"/>
    <w:lvl w:ilvl="0" w:tplc="DA8A64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8BB5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88B78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7A76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10AB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9AEA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3E84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D05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5C0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5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C1"/>
    <w:rsid w:val="00121063"/>
    <w:rsid w:val="00184DD1"/>
    <w:rsid w:val="00193095"/>
    <w:rsid w:val="00201153"/>
    <w:rsid w:val="002E7482"/>
    <w:rsid w:val="00324F02"/>
    <w:rsid w:val="00353811"/>
    <w:rsid w:val="0037179E"/>
    <w:rsid w:val="003B73C1"/>
    <w:rsid w:val="003C38CD"/>
    <w:rsid w:val="004B1E2D"/>
    <w:rsid w:val="004E5284"/>
    <w:rsid w:val="00505F70"/>
    <w:rsid w:val="005E4D96"/>
    <w:rsid w:val="005F44E7"/>
    <w:rsid w:val="00623675"/>
    <w:rsid w:val="006469D7"/>
    <w:rsid w:val="006E7D28"/>
    <w:rsid w:val="00772E18"/>
    <w:rsid w:val="00843087"/>
    <w:rsid w:val="00872788"/>
    <w:rsid w:val="009365C1"/>
    <w:rsid w:val="009E5879"/>
    <w:rsid w:val="00A85A17"/>
    <w:rsid w:val="00B34F2C"/>
    <w:rsid w:val="00B75D84"/>
    <w:rsid w:val="00B86B15"/>
    <w:rsid w:val="00BF1104"/>
    <w:rsid w:val="00C32FFF"/>
    <w:rsid w:val="00C741C5"/>
    <w:rsid w:val="00D52502"/>
    <w:rsid w:val="00D53452"/>
    <w:rsid w:val="00D91A83"/>
    <w:rsid w:val="00DA42F5"/>
    <w:rsid w:val="00F9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B048"/>
  <w15:chartTrackingRefBased/>
  <w15:docId w15:val="{6C809CC7-5AF6-AA46-92E4-EA43AEA4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7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ozz3x0t7rzmc0shr0">
    <w:name w:val="a5_ozz3x0t7rzmc0shr_0"/>
    <w:basedOn w:val="DefaultParagraphFont"/>
    <w:rsid w:val="00C32FFF"/>
  </w:style>
  <w:style w:type="paragraph" w:styleId="Header">
    <w:name w:val="header"/>
    <w:basedOn w:val="Normal"/>
    <w:link w:val="HeaderChar"/>
    <w:uiPriority w:val="99"/>
    <w:unhideWhenUsed/>
    <w:rsid w:val="00B8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B15"/>
  </w:style>
  <w:style w:type="paragraph" w:styleId="Footer">
    <w:name w:val="footer"/>
    <w:basedOn w:val="Normal"/>
    <w:link w:val="FooterChar"/>
    <w:uiPriority w:val="99"/>
    <w:unhideWhenUsed/>
    <w:rsid w:val="00B8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261">
          <w:marLeft w:val="38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9983">
          <w:marLeft w:val="64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FANA Research Text Boxes.docx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Miller</dc:creator>
  <cp:keywords/>
  <dc:description/>
  <cp:lastModifiedBy>Kenneth Wofford</cp:lastModifiedBy>
  <cp:revision>2</cp:revision>
  <cp:lastPrinted>2022-05-26T17:56:00Z</cp:lastPrinted>
  <dcterms:created xsi:type="dcterms:W3CDTF">2023-02-16T16:45:00Z</dcterms:created>
  <dcterms:modified xsi:type="dcterms:W3CDTF">2023-02-16T16:45:00Z</dcterms:modified>
</cp:coreProperties>
</file>